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headerReference r:id="rId5" w:type="default"/>
      <w:footerReference r:id="rId6" w:type="default"/>
      <w:footerReference r:id="rId7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D050000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D050000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pict>
        <v:shape id="PowerPlusWaterMarkObject11020696" o:spid="_x0000_s2071" o:spt="136" type="#_x0000_t136" style="position:absolute;left:0pt;margin-left:505.85pt;margin-top:256.2pt;height:10pt;width:45pt;mso-position-horizontal-relative:margin;mso-position-vertical-relative:margin;rotation:-2949120f;z-index:-251635712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10319747" o:spid="_x0000_s2070" o:spt="136" type="#_x0000_t136" style="position:absolute;left:0pt;margin-left:459.9pt;margin-top:302.15pt;height:10pt;width:45pt;mso-position-horizontal-relative:margin;mso-position-vertical-relative:margin;rotation:-2949120f;z-index:-251636736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9524375" o:spid="_x0000_s2069" o:spt="136" type="#_x0000_t136" style="position:absolute;left:0pt;margin-left:413.95pt;margin-top:348.15pt;height:10pt;width:45pt;mso-position-horizontal-relative:margin;mso-position-vertical-relative:margin;rotation:-2949120f;z-index:-251637760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9229888" o:spid="_x0000_s2068" o:spt="136" type="#_x0000_t136" style="position:absolute;left:0pt;margin-left:368pt;margin-top:394.1pt;height:10pt;width:45pt;mso-position-horizontal-relative:margin;mso-position-vertical-relative:margin;rotation:-2949120f;z-index:-251638784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8487199" o:spid="_x0000_s2067" o:spt="136" type="#_x0000_t136" style="position:absolute;left:0pt;margin-left:322pt;margin-top:440.05pt;height:10pt;width:45pt;mso-position-horizontal-relative:margin;mso-position-vertical-relative:margin;rotation:-2949120f;z-index:-251639808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7602810" o:spid="_x0000_s2066" o:spt="136" type="#_x0000_t136" style="position:absolute;left:0pt;margin-left:276.05pt;margin-top:486pt;height:10pt;width:45pt;mso-position-horizontal-relative:margin;mso-position-vertical-relative:margin;rotation:-2949120f;z-index:-251640832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7475012" o:spid="_x0000_s2065" o:spt="136" type="#_x0000_t136" style="position:absolute;left:0pt;margin-left:230.1pt;margin-top:532pt;height:10pt;width:45pt;mso-position-horizontal-relative:margin;mso-position-vertical-relative:margin;rotation:-2949120f;z-index:-251641856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7081372" o:spid="_x0000_s2064" o:spt="136" type="#_x0000_t136" style="position:absolute;left:0pt;margin-left:184.15pt;margin-top:577.95pt;height:10pt;width:45pt;mso-position-horizontal-relative:margin;mso-position-vertical-relative:margin;rotation:-2949120f;z-index:-251642880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6096177" o:spid="_x0000_s2063" o:spt="136" type="#_x0000_t136" style="position:absolute;left:0pt;margin-left:138.15pt;margin-top:623.9pt;height:10pt;width:45pt;mso-position-horizontal-relative:margin;mso-position-vertical-relative:margin;rotation:-2949120f;z-index:-251643904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5493397" o:spid="_x0000_s2062" o:spt="136" type="#_x0000_t136" style="position:absolute;left:0pt;margin-left:92.2pt;margin-top:669.85pt;height:10pt;width:45pt;mso-position-horizontal-relative:margin;mso-position-vertical-relative:margin;rotation:-2949120f;z-index:-251644928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5457435" o:spid="_x0000_s2061" o:spt="136" type="#_x0000_t136" style="position:absolute;left:0pt;margin-left:46.25pt;margin-top:715.85pt;height:10pt;width:45pt;mso-position-horizontal-relative:margin;mso-position-vertical-relative:margin;rotation:-2949120f;z-index:-251645952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4734999" o:spid="_x0000_s2060" o:spt="136" type="#_x0000_t136" style="position:absolute;left:0pt;margin-left:0.3pt;margin-top:761.8pt;height:10pt;width:45pt;mso-position-horizontal-relative:margin;mso-position-vertical-relative:margin;rotation:-2949120f;z-index:-251646976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4547575" o:spid="_x0000_s2059" o:spt="136" type="#_x0000_t136" style="position:absolute;left:0pt;margin-left:368pt;margin-top:-85pt;height:10pt;width:45pt;mso-position-horizontal-relative:margin;mso-position-vertical-relative:margin;rotation:-2949120f;z-index:-251648000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3834491" o:spid="_x0000_s2058" o:spt="136" type="#_x0000_t136" style="position:absolute;left:0pt;margin-left:322pt;margin-top:-39.05pt;height:10pt;width:45pt;mso-position-horizontal-relative:margin;mso-position-vertical-relative:margin;rotation:-2949120f;z-index:-251649024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3608219" o:spid="_x0000_s2057" o:spt="136" type="#_x0000_t136" style="position:absolute;left:0pt;margin-left:276.05pt;margin-top:6.9pt;height:10pt;width:45pt;mso-position-horizontal-relative:margin;mso-position-vertical-relative:margin;rotation:-2949120f;z-index:-251650048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2783441" o:spid="_x0000_s2056" o:spt="136" type="#_x0000_t136" style="position:absolute;left:0pt;margin-left:230.1pt;margin-top:52.85pt;height:10pt;width:45pt;mso-position-horizontal-relative:margin;mso-position-vertical-relative:margin;rotation:-2949120f;z-index:-251651072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2435622" o:spid="_x0000_s2055" o:spt="136" type="#_x0000_t136" style="position:absolute;left:0pt;margin-left:184.15pt;margin-top:98.85pt;height:10pt;width:45pt;mso-position-horizontal-relative:margin;mso-position-vertical-relative:margin;rotation:-2949120f;z-index:-251652096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1981425" o:spid="_x0000_s2054" o:spt="136" type="#_x0000_t136" style="position:absolute;left:0pt;margin-left:138.15pt;margin-top:144.8pt;height:10pt;width:45pt;mso-position-horizontal-relative:margin;mso-position-vertical-relative:margin;rotation:-2949120f;z-index:-251653120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1685886" o:spid="_x0000_s2053" o:spt="136" type="#_x0000_t136" style="position:absolute;left:0pt;margin-left:92.2pt;margin-top:190.75pt;height:10pt;width:45pt;mso-position-horizontal-relative:margin;mso-position-vertical-relative:margin;rotation:-2949120f;z-index:-251654144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1452293" o:spid="_x0000_s2052" o:spt="136" type="#_x0000_t136" style="position:absolute;left:0pt;margin-left:46.25pt;margin-top:236.7pt;height:10pt;width:45pt;mso-position-horizontal-relative:margin;mso-position-vertical-relative:margin;rotation:-2949120f;z-index:-251655168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577923" o:spid="_x0000_s2051" o:spt="136" type="#_x0000_t136" style="position:absolute;left:0pt;margin-left:0.3pt;margin-top:282.7pt;height:10pt;width:45pt;mso-position-horizontal-relative:margin;mso-position-vertical-relative:margin;rotation:-2949120f;z-index:-251656192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455674" o:spid="_x0000_s2050" o:spt="136" type="#_x0000_t136" style="position:absolute;left:0pt;margin-left:-45.7pt;margin-top:328.65pt;height:10pt;width:45pt;mso-position-horizontal-relative:margin;mso-position-vertical-relative:margin;rotation:-2949120f;z-index:-251657216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  <w:r>
      <w:rPr>
        <w:sz w:val="18"/>
      </w:rPr>
      <w:pict>
        <v:shape id="PowerPlusWaterMarkObject417528" o:spid="_x0000_s2049" o:spt="136" type="#_x0000_t136" style="position:absolute;left:0pt;margin-left:-91.65pt;margin-top:374.6pt;height:10pt;width:45pt;mso-position-horizontal-relative:margin;mso-position-vertical-relative:margin;rotation:-2949120f;z-index:-251658240;mso-width-relative:page;mso-height-relative:page;" fillcolor="#C0C0C0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赵秋雯11064" style="font-family:瀹嬩綋;font-size:10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5625F69"/>
    <w:rsid w:val="4CC21953"/>
    <w:rsid w:val="65AC15F7"/>
    <w:rsid w:val="6A68218C"/>
    <w:rsid w:val="790A5232"/>
    <w:rsid w:val="FFB857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0</TotalTime>
  <ScaleCrop>false</ScaleCrop>
  <LinksUpToDate>false</LinksUpToDate>
  <CharactersWithSpaces>572</CharactersWithSpaces>
  <Application>WPS Office_11.8.2.10170_F1E327BC-269C-435d-A152-05C5408002CA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2020-03-11T09:34:00Z</dcterms:created>
  <dc:creator>3123</dc:creator>
  <cp:lastModifiedBy>root</cp:lastModifiedBy>
  <dcterms:modified xsi:type="dcterms:W3CDTF">2024-04-10T08:39:44Z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2052-11.8.2.10170</vt:lpwstr>
  </property>
  <property fmtid="{D5CDD505-2E9C-101B-9397-08002B2CF9AE}" pid="3" name="ICV">
    <vt:lpwstr>7445EC667C094532A82C5F46C78A8746</vt:lpwstr>
  </property>
</Properties>
</file>